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3C3" w:rsidRPr="00351FD7" w:rsidRDefault="00D45754" w:rsidP="00D45754">
      <w:pPr>
        <w:jc w:val="center"/>
        <w:rPr>
          <w:rFonts w:ascii="Arial" w:hAnsi="Arial" w:cs="Arial"/>
          <w:sz w:val="24"/>
          <w:szCs w:val="24"/>
          <w:lang w:eastAsia="cs-CZ"/>
        </w:rPr>
      </w:pPr>
      <w:r w:rsidRPr="00351FD7">
        <w:rPr>
          <w:rFonts w:ascii="Arial" w:hAnsi="Arial" w:cs="Arial"/>
          <w:sz w:val="24"/>
          <w:szCs w:val="24"/>
          <w:lang w:eastAsia="cs-CZ"/>
        </w:rPr>
        <w:t xml:space="preserve">Úřad práce ČR si vás dovoluje pozvat </w:t>
      </w:r>
      <w:proofErr w:type="gramStart"/>
      <w:r w:rsidRPr="00351FD7">
        <w:rPr>
          <w:rFonts w:ascii="Arial" w:hAnsi="Arial" w:cs="Arial"/>
          <w:sz w:val="24"/>
          <w:szCs w:val="24"/>
          <w:lang w:eastAsia="cs-CZ"/>
        </w:rPr>
        <w:t>na</w:t>
      </w:r>
      <w:proofErr w:type="gramEnd"/>
    </w:p>
    <w:p w:rsidR="00D45754" w:rsidRPr="00351FD7" w:rsidRDefault="00D45754" w:rsidP="00D45754">
      <w:pPr>
        <w:jc w:val="center"/>
        <w:rPr>
          <w:rFonts w:ascii="Arial" w:hAnsi="Arial" w:cs="Arial"/>
          <w:b/>
          <w:bCs/>
          <w:color w:val="412779"/>
          <w:sz w:val="89"/>
          <w:szCs w:val="89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89"/>
          <w:szCs w:val="89"/>
          <w:lang w:eastAsia="cs-CZ"/>
        </w:rPr>
        <w:t>PORADENSKÝ DEN</w:t>
      </w:r>
    </w:p>
    <w:p w:rsidR="00D45754" w:rsidRPr="00351FD7" w:rsidRDefault="00D45754" w:rsidP="000A3734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 w:rsidRPr="00351FD7">
        <w:rPr>
          <w:rFonts w:ascii="Arial" w:hAnsi="Arial" w:cs="Arial"/>
          <w:sz w:val="36"/>
          <w:szCs w:val="36"/>
          <w:lang w:eastAsia="cs-CZ"/>
        </w:rPr>
        <w:t>Místo: Úřad práce ČR, Krajská pobočka v Plzni,</w:t>
      </w:r>
    </w:p>
    <w:p w:rsidR="00D45754" w:rsidRPr="00351FD7" w:rsidRDefault="006A6A2E" w:rsidP="006A6A2E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 w:rsidRPr="00351FD7">
        <w:rPr>
          <w:rFonts w:ascii="Arial" w:hAnsi="Arial" w:cs="Arial"/>
          <w:sz w:val="36"/>
          <w:szCs w:val="36"/>
          <w:lang w:eastAsia="cs-CZ"/>
        </w:rPr>
        <w:t xml:space="preserve">Kaplířova 2731/7, </w:t>
      </w:r>
      <w:r w:rsidR="00D45754" w:rsidRPr="00351FD7">
        <w:rPr>
          <w:rFonts w:ascii="Arial" w:hAnsi="Arial" w:cs="Arial"/>
          <w:sz w:val="36"/>
          <w:szCs w:val="36"/>
          <w:lang w:eastAsia="cs-CZ"/>
        </w:rPr>
        <w:t>320 73 Plzeň</w:t>
      </w:r>
    </w:p>
    <w:p w:rsidR="006A6A2E" w:rsidRPr="00351FD7" w:rsidRDefault="00D45754" w:rsidP="006A6A2E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 w:rsidRPr="00351FD7">
        <w:rPr>
          <w:rFonts w:ascii="Arial" w:hAnsi="Arial" w:cs="Arial"/>
          <w:sz w:val="36"/>
          <w:szCs w:val="36"/>
          <w:lang w:eastAsia="cs-CZ"/>
        </w:rPr>
        <w:t>kancelář č. 128, 1. patro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 xml:space="preserve"> </w:t>
      </w:r>
    </w:p>
    <w:p w:rsidR="006A6A2E" w:rsidRPr="00351FD7" w:rsidRDefault="006A6A2E" w:rsidP="006A6A2E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</w:p>
    <w:p w:rsidR="006A6A2E" w:rsidRPr="00351FD7" w:rsidRDefault="002118F3" w:rsidP="00837C4F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>
        <w:rPr>
          <w:rFonts w:ascii="Arial" w:hAnsi="Arial" w:cs="Arial"/>
          <w:sz w:val="36"/>
          <w:szCs w:val="36"/>
          <w:lang w:eastAsia="cs-CZ"/>
        </w:rPr>
        <w:t>Termín: 26</w:t>
      </w:r>
      <w:r w:rsidR="00153C15">
        <w:rPr>
          <w:rFonts w:ascii="Arial" w:hAnsi="Arial" w:cs="Arial"/>
          <w:sz w:val="36"/>
          <w:szCs w:val="36"/>
          <w:lang w:eastAsia="cs-CZ"/>
        </w:rPr>
        <w:t>.</w:t>
      </w:r>
      <w:r>
        <w:rPr>
          <w:rFonts w:ascii="Arial" w:hAnsi="Arial" w:cs="Arial"/>
          <w:sz w:val="36"/>
          <w:szCs w:val="36"/>
          <w:lang w:eastAsia="cs-CZ"/>
        </w:rPr>
        <w:t xml:space="preserve"> </w:t>
      </w:r>
      <w:r w:rsidR="00153C15">
        <w:rPr>
          <w:rFonts w:ascii="Arial" w:hAnsi="Arial" w:cs="Arial"/>
          <w:sz w:val="36"/>
          <w:szCs w:val="36"/>
          <w:lang w:eastAsia="cs-CZ"/>
        </w:rPr>
        <w:t>9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>.</w:t>
      </w:r>
      <w:r>
        <w:rPr>
          <w:rFonts w:ascii="Arial" w:hAnsi="Arial" w:cs="Arial"/>
          <w:sz w:val="36"/>
          <w:szCs w:val="36"/>
          <w:lang w:eastAsia="cs-CZ"/>
        </w:rPr>
        <w:t xml:space="preserve"> 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>2018</w:t>
      </w:r>
      <w:r w:rsidR="00837C4F" w:rsidRPr="00351FD7">
        <w:rPr>
          <w:rFonts w:ascii="Arial" w:hAnsi="Arial" w:cs="Arial"/>
          <w:sz w:val="36"/>
          <w:szCs w:val="36"/>
          <w:lang w:eastAsia="cs-CZ"/>
        </w:rPr>
        <w:tab/>
      </w:r>
      <w:r w:rsidR="006A6A2E" w:rsidRPr="00351FD7">
        <w:rPr>
          <w:rFonts w:ascii="Arial" w:hAnsi="Arial" w:cs="Arial"/>
          <w:sz w:val="36"/>
          <w:szCs w:val="36"/>
          <w:lang w:eastAsia="cs-CZ"/>
        </w:rPr>
        <w:t xml:space="preserve">Čas: </w:t>
      </w:r>
      <w:r>
        <w:rPr>
          <w:rFonts w:ascii="Arial" w:hAnsi="Arial" w:cs="Arial"/>
          <w:sz w:val="36"/>
          <w:szCs w:val="36"/>
          <w:lang w:eastAsia="cs-CZ"/>
        </w:rPr>
        <w:t>10:00–</w:t>
      </w:r>
      <w:bookmarkStart w:id="0" w:name="_GoBack"/>
      <w:bookmarkEnd w:id="0"/>
      <w:r w:rsidR="006A6A2E" w:rsidRPr="00351FD7">
        <w:rPr>
          <w:rFonts w:ascii="Arial" w:hAnsi="Arial" w:cs="Arial"/>
          <w:sz w:val="36"/>
          <w:szCs w:val="36"/>
          <w:lang w:eastAsia="cs-CZ"/>
        </w:rPr>
        <w:t>15:00</w:t>
      </w:r>
    </w:p>
    <w:p w:rsidR="000A3734" w:rsidRPr="00351FD7" w:rsidRDefault="000A3734" w:rsidP="000A3734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</w:p>
    <w:p w:rsidR="002E2E12" w:rsidRPr="00351FD7" w:rsidRDefault="002E2E12" w:rsidP="002E2E12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Životní a pracovní podmínky v Německu</w:t>
      </w:r>
    </w:p>
    <w:p w:rsidR="002E2E12" w:rsidRPr="00351FD7" w:rsidRDefault="002E2E12" w:rsidP="002E2E12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Možnosti uplatnění v konkrétní profesi</w:t>
      </w:r>
    </w:p>
    <w:p w:rsidR="002E2E12" w:rsidRPr="00351FD7" w:rsidRDefault="002E2E12" w:rsidP="002E2E12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Zdravotní a sociální pojištění</w:t>
      </w:r>
    </w:p>
    <w:p w:rsidR="00D45754" w:rsidRPr="00351FD7" w:rsidRDefault="002E2E12" w:rsidP="00D45754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Ostatní dotazy</w:t>
      </w:r>
    </w:p>
    <w:p w:rsidR="000A3734" w:rsidRPr="00351FD7" w:rsidRDefault="000A3734" w:rsidP="000A3734">
      <w:p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</w:p>
    <w:p w:rsidR="00D45754" w:rsidRPr="00351FD7" w:rsidRDefault="00D45754" w:rsidP="00760A6A">
      <w:pPr>
        <w:jc w:val="center"/>
        <w:rPr>
          <w:rFonts w:ascii="Arial" w:hAnsi="Arial" w:cs="Arial"/>
          <w:sz w:val="32"/>
          <w:szCs w:val="32"/>
          <w:lang w:eastAsia="cs-CZ"/>
        </w:rPr>
      </w:pPr>
      <w:r w:rsidRPr="00351FD7">
        <w:rPr>
          <w:rFonts w:ascii="Arial" w:hAnsi="Arial" w:cs="Arial"/>
          <w:sz w:val="32"/>
          <w:szCs w:val="32"/>
          <w:lang w:eastAsia="cs-CZ"/>
        </w:rPr>
        <w:t xml:space="preserve">Využijte </w:t>
      </w:r>
      <w:r w:rsidR="000A3734" w:rsidRPr="00351FD7">
        <w:rPr>
          <w:rFonts w:ascii="Arial" w:hAnsi="Arial" w:cs="Arial"/>
          <w:sz w:val="32"/>
          <w:szCs w:val="32"/>
          <w:lang w:eastAsia="cs-CZ"/>
        </w:rPr>
        <w:t>pora</w:t>
      </w:r>
      <w:r w:rsidR="003516D4">
        <w:rPr>
          <w:rFonts w:ascii="Arial" w:hAnsi="Arial" w:cs="Arial"/>
          <w:sz w:val="32"/>
          <w:szCs w:val="32"/>
          <w:lang w:eastAsia="cs-CZ"/>
        </w:rPr>
        <w:t xml:space="preserve">denského dne s pracovnicí AA v </w:t>
      </w:r>
      <w:proofErr w:type="spellStart"/>
      <w:r w:rsidR="003516D4">
        <w:rPr>
          <w:rFonts w:ascii="Arial" w:hAnsi="Arial" w:cs="Arial"/>
          <w:sz w:val="32"/>
          <w:szCs w:val="32"/>
          <w:lang w:eastAsia="cs-CZ"/>
        </w:rPr>
        <w:t>Deggendorfu</w:t>
      </w:r>
      <w:proofErr w:type="spellEnd"/>
      <w:r w:rsidR="000A3734" w:rsidRPr="00351FD7">
        <w:rPr>
          <w:rFonts w:ascii="Arial" w:hAnsi="Arial" w:cs="Arial"/>
          <w:sz w:val="32"/>
          <w:szCs w:val="32"/>
          <w:lang w:eastAsia="cs-CZ"/>
        </w:rPr>
        <w:t xml:space="preserve">, </w:t>
      </w:r>
      <w:r w:rsidR="003516D4">
        <w:rPr>
          <w:rFonts w:ascii="Arial" w:hAnsi="Arial" w:cs="Arial"/>
          <w:sz w:val="32"/>
          <w:szCs w:val="32"/>
          <w:lang w:eastAsia="cs-CZ"/>
        </w:rPr>
        <w:t>paní</w:t>
      </w:r>
      <w:r w:rsidR="000A3734" w:rsidRPr="00351FD7">
        <w:rPr>
          <w:rFonts w:ascii="Arial" w:hAnsi="Arial" w:cs="Arial"/>
          <w:sz w:val="32"/>
          <w:szCs w:val="32"/>
          <w:lang w:eastAsia="cs-CZ"/>
        </w:rPr>
        <w:t xml:space="preserve"> </w:t>
      </w:r>
      <w:r w:rsidR="003516D4">
        <w:rPr>
          <w:rFonts w:ascii="Arial" w:hAnsi="Arial" w:cs="Arial"/>
          <w:sz w:val="32"/>
          <w:szCs w:val="32"/>
          <w:lang w:eastAsia="cs-CZ"/>
        </w:rPr>
        <w:t>Sabrinou Weber</w:t>
      </w:r>
      <w:r w:rsidR="000A3734" w:rsidRPr="00351FD7">
        <w:rPr>
          <w:rFonts w:ascii="Arial" w:hAnsi="Arial" w:cs="Arial"/>
          <w:sz w:val="32"/>
          <w:szCs w:val="32"/>
          <w:lang w:eastAsia="cs-CZ"/>
        </w:rPr>
        <w:t>.</w:t>
      </w:r>
    </w:p>
    <w:p w:rsidR="002E2E12" w:rsidRPr="00351FD7" w:rsidRDefault="00D45754" w:rsidP="000A3734">
      <w:pPr>
        <w:jc w:val="center"/>
        <w:rPr>
          <w:rFonts w:ascii="Arial" w:hAnsi="Arial" w:cs="Arial"/>
          <w:sz w:val="28"/>
          <w:szCs w:val="28"/>
          <w:lang w:eastAsia="cs-CZ"/>
        </w:rPr>
      </w:pPr>
      <w:r w:rsidRPr="00351FD7">
        <w:rPr>
          <w:rFonts w:ascii="Arial" w:hAnsi="Arial" w:cs="Arial"/>
          <w:sz w:val="28"/>
          <w:szCs w:val="28"/>
          <w:lang w:eastAsia="cs-CZ"/>
        </w:rPr>
        <w:t>Zájemci o práci v Německu by měli alespoň komunikativně ovládat německý jazyk a mít strukturovaný životopis v</w:t>
      </w:r>
      <w:r w:rsidR="002E2E12" w:rsidRPr="00351FD7">
        <w:rPr>
          <w:rFonts w:ascii="Arial" w:hAnsi="Arial" w:cs="Arial"/>
          <w:sz w:val="28"/>
          <w:szCs w:val="28"/>
          <w:lang w:eastAsia="cs-CZ"/>
        </w:rPr>
        <w:t> </w:t>
      </w:r>
      <w:r w:rsidRPr="00351FD7">
        <w:rPr>
          <w:rFonts w:ascii="Arial" w:hAnsi="Arial" w:cs="Arial"/>
          <w:sz w:val="28"/>
          <w:szCs w:val="28"/>
          <w:lang w:eastAsia="cs-CZ"/>
        </w:rPr>
        <w:t>němčině</w:t>
      </w:r>
      <w:r w:rsidR="002E2E12" w:rsidRPr="00351FD7">
        <w:rPr>
          <w:rFonts w:ascii="Arial" w:hAnsi="Arial" w:cs="Arial"/>
          <w:sz w:val="28"/>
          <w:szCs w:val="28"/>
          <w:lang w:eastAsia="cs-CZ"/>
        </w:rPr>
        <w:t>.</w:t>
      </w:r>
    </w:p>
    <w:p w:rsidR="002F56D6" w:rsidRPr="00351FD7" w:rsidRDefault="002F56D6" w:rsidP="002E2E12">
      <w:pPr>
        <w:jc w:val="center"/>
        <w:rPr>
          <w:rFonts w:ascii="Arial" w:hAnsi="Arial" w:cs="Arial"/>
          <w:sz w:val="24"/>
          <w:szCs w:val="24"/>
          <w:lang w:eastAsia="cs-CZ"/>
        </w:rPr>
      </w:pPr>
    </w:p>
    <w:p w:rsidR="002E2E12" w:rsidRPr="00351FD7" w:rsidRDefault="00351FD7" w:rsidP="002E2E12">
      <w:pPr>
        <w:jc w:val="center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0A1EB487" wp14:editId="57006686">
            <wp:simplePos x="0" y="0"/>
            <wp:positionH relativeFrom="column">
              <wp:posOffset>-40640</wp:posOffset>
            </wp:positionH>
            <wp:positionV relativeFrom="paragraph">
              <wp:posOffset>219710</wp:posOffset>
            </wp:positionV>
            <wp:extent cx="5852160" cy="457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754" w:rsidRPr="00351FD7">
        <w:rPr>
          <w:rFonts w:ascii="Arial" w:hAnsi="Arial" w:cs="Arial"/>
          <w:sz w:val="24"/>
          <w:szCs w:val="24"/>
          <w:lang w:eastAsia="cs-CZ"/>
        </w:rPr>
        <w:t>Těšíme se na Vás.</w:t>
      </w:r>
      <w:r w:rsidR="0032520F" w:rsidRPr="00351FD7">
        <w:rPr>
          <w:rFonts w:ascii="Arial" w:hAnsi="Arial" w:cs="Arial"/>
          <w:noProof/>
          <w:lang w:eastAsia="cs-CZ"/>
        </w:rPr>
        <w:t xml:space="preserve"> </w:t>
      </w:r>
    </w:p>
    <w:p w:rsidR="00D45754" w:rsidRPr="00351FD7" w:rsidRDefault="00D45754" w:rsidP="002F56D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cs-CZ"/>
        </w:rPr>
      </w:pPr>
      <w:r w:rsidRPr="00351FD7">
        <w:rPr>
          <w:rFonts w:ascii="Arial" w:hAnsi="Arial" w:cs="Arial"/>
          <w:b/>
          <w:bCs/>
          <w:sz w:val="24"/>
          <w:szCs w:val="24"/>
          <w:lang w:eastAsia="cs-CZ"/>
        </w:rPr>
        <w:t>Další informace na tel.: +420 950 148</w:t>
      </w:r>
      <w:r w:rsidR="0016747D">
        <w:rPr>
          <w:rFonts w:ascii="Arial" w:hAnsi="Arial" w:cs="Arial"/>
          <w:b/>
          <w:bCs/>
          <w:sz w:val="24"/>
          <w:szCs w:val="24"/>
          <w:lang w:eastAsia="cs-CZ"/>
        </w:rPr>
        <w:t> </w:t>
      </w:r>
      <w:r w:rsidR="002F56D6" w:rsidRPr="00351FD7">
        <w:rPr>
          <w:rFonts w:ascii="Arial" w:hAnsi="Arial" w:cs="Arial"/>
          <w:b/>
          <w:bCs/>
          <w:sz w:val="24"/>
          <w:szCs w:val="24"/>
          <w:lang w:eastAsia="cs-CZ"/>
        </w:rPr>
        <w:t>320</w:t>
      </w:r>
      <w:r w:rsidR="0016747D">
        <w:rPr>
          <w:rFonts w:ascii="Arial" w:hAnsi="Arial" w:cs="Arial"/>
          <w:b/>
          <w:bCs/>
          <w:sz w:val="24"/>
          <w:szCs w:val="24"/>
          <w:lang w:eastAsia="cs-CZ"/>
        </w:rPr>
        <w:t xml:space="preserve"> nebo +420 950 148 430</w:t>
      </w:r>
    </w:p>
    <w:p w:rsidR="00D45754" w:rsidRPr="00351FD7" w:rsidRDefault="00D45754" w:rsidP="002F56D6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eastAsia="cs-CZ"/>
        </w:rPr>
      </w:pPr>
      <w:r w:rsidRPr="00351FD7">
        <w:rPr>
          <w:rFonts w:ascii="Arial" w:hAnsi="Arial" w:cs="Arial"/>
          <w:b/>
          <w:bCs/>
          <w:sz w:val="24"/>
          <w:szCs w:val="24"/>
          <w:lang w:eastAsia="cs-CZ"/>
        </w:rPr>
        <w:t xml:space="preserve">nebo na e-mailu: </w:t>
      </w:r>
      <w:hyperlink r:id="rId10" w:history="1">
        <w:r w:rsidR="002E2E12" w:rsidRPr="00351FD7">
          <w:rPr>
            <w:rFonts w:ascii="Arial" w:hAnsi="Arial" w:cs="Arial"/>
            <w:b/>
            <w:bCs/>
            <w:sz w:val="24"/>
            <w:szCs w:val="24"/>
            <w:lang w:eastAsia="cs-CZ"/>
          </w:rPr>
          <w:t>eures@pm.mpsv.cz</w:t>
        </w:r>
      </w:hyperlink>
    </w:p>
    <w:p w:rsidR="00760A6A" w:rsidRPr="00351FD7" w:rsidRDefault="00760A6A" w:rsidP="002F56D6">
      <w:pPr>
        <w:spacing w:line="240" w:lineRule="auto"/>
        <w:jc w:val="center"/>
        <w:rPr>
          <w:rFonts w:ascii="Arial" w:hAnsi="Arial" w:cs="Arial"/>
          <w:b/>
          <w:bCs/>
          <w:sz w:val="20"/>
          <w:szCs w:val="24"/>
          <w:lang w:eastAsia="cs-CZ"/>
        </w:rPr>
      </w:pPr>
      <w:r w:rsidRPr="00351FD7">
        <w:rPr>
          <w:rFonts w:ascii="Arial" w:hAnsi="Arial" w:cs="Arial"/>
          <w:b/>
          <w:bCs/>
          <w:sz w:val="20"/>
          <w:szCs w:val="24"/>
          <w:lang w:eastAsia="cs-CZ"/>
        </w:rPr>
        <w:t>Projekt je spolufinancován z Evropského sociálního fondu v rámci Operačního programu Zaměstnanost a státního rozpočtu České republiky.</w:t>
      </w:r>
    </w:p>
    <w:sectPr w:rsidR="00760A6A" w:rsidRPr="00351FD7" w:rsidSect="007E516C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 w:code="9"/>
      <w:pgMar w:top="2089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754" w:rsidRDefault="00D45754" w:rsidP="007E516C">
      <w:pPr>
        <w:spacing w:after="0" w:line="240" w:lineRule="auto"/>
      </w:pPr>
      <w:r>
        <w:separator/>
      </w:r>
    </w:p>
  </w:endnote>
  <w:endnote w:type="continuationSeparator" w:id="0">
    <w:p w:rsidR="00D45754" w:rsidRDefault="00D45754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6B1" w:rsidRDefault="00AE1DDC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3810</wp:posOffset>
          </wp:positionV>
          <wp:extent cx="7475220" cy="429091"/>
          <wp:effectExtent l="0" t="0" r="0" b="952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5220" cy="429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73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C8209C" wp14:editId="3597C8C1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6B1" w:rsidRPr="009D5E0C" w:rsidRDefault="00AE1DDC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4Xtg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" filled="f" stroked="f">
              <v:textbox>
                <w:txbxContent>
                  <w:p w:rsidR="004F06B1" w:rsidRPr="009D5E0C" w:rsidRDefault="00AE1DDC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754" w:rsidRDefault="00D45754" w:rsidP="007E516C">
      <w:pPr>
        <w:spacing w:after="0" w:line="240" w:lineRule="auto"/>
      </w:pPr>
      <w:r>
        <w:separator/>
      </w:r>
    </w:p>
  </w:footnote>
  <w:footnote w:type="continuationSeparator" w:id="0">
    <w:p w:rsidR="00D45754" w:rsidRDefault="00D45754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2118F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3516D4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2983F6DE" wp14:editId="46A273F2">
          <wp:simplePos x="0" y="0"/>
          <wp:positionH relativeFrom="column">
            <wp:posOffset>4234180</wp:posOffset>
          </wp:positionH>
          <wp:positionV relativeFrom="paragraph">
            <wp:posOffset>151765</wp:posOffset>
          </wp:positionV>
          <wp:extent cx="1668780" cy="571491"/>
          <wp:effectExtent l="0" t="0" r="7620" b="63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571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734">
      <w:rPr>
        <w:noProof/>
        <w:lang w:eastAsia="cs-CZ"/>
      </w:rPr>
      <w:drawing>
        <wp:inline distT="0" distB="0" distL="0" distR="0" wp14:anchorId="615CE8FD" wp14:editId="44631E08">
          <wp:extent cx="4236720" cy="76962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67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520F">
      <w:tab/>
    </w:r>
  </w:p>
  <w:p w:rsidR="007E516C" w:rsidRDefault="007E516C">
    <w:pPr>
      <w:pStyle w:val="Zhlav"/>
    </w:pPr>
  </w:p>
  <w:p w:rsidR="007E516C" w:rsidRPr="007E516C" w:rsidRDefault="007E516C" w:rsidP="007E516C">
    <w:pPr>
      <w:pStyle w:val="Zhlav"/>
      <w:rPr>
        <w:rFonts w:ascii="Arial" w:hAnsi="Arial" w:cs="Arial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2118F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17BFE"/>
    <w:multiLevelType w:val="hybridMultilevel"/>
    <w:tmpl w:val="A6EE87D4"/>
    <w:lvl w:ilvl="0" w:tplc="3AFAF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,#e8e6fe,#2c11f7"/>
      <o:colormenu v:ext="edit" fillcolor="#2c11f7" strokecolor="#e8e6f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54"/>
    <w:rsid w:val="000A3734"/>
    <w:rsid w:val="00153C15"/>
    <w:rsid w:val="0016747D"/>
    <w:rsid w:val="002118F3"/>
    <w:rsid w:val="002E2E12"/>
    <w:rsid w:val="002F3A9C"/>
    <w:rsid w:val="002F56D6"/>
    <w:rsid w:val="00313218"/>
    <w:rsid w:val="0032520F"/>
    <w:rsid w:val="003516D4"/>
    <w:rsid w:val="00351FD7"/>
    <w:rsid w:val="003651B5"/>
    <w:rsid w:val="00365E67"/>
    <w:rsid w:val="00496A38"/>
    <w:rsid w:val="004C5704"/>
    <w:rsid w:val="004F06B1"/>
    <w:rsid w:val="005E6BAB"/>
    <w:rsid w:val="005E6ED5"/>
    <w:rsid w:val="006A6A2E"/>
    <w:rsid w:val="00760A6A"/>
    <w:rsid w:val="007E516C"/>
    <w:rsid w:val="00837C4F"/>
    <w:rsid w:val="00AE1DDC"/>
    <w:rsid w:val="00B236B7"/>
    <w:rsid w:val="00B71096"/>
    <w:rsid w:val="00D45754"/>
    <w:rsid w:val="00E1447B"/>
    <w:rsid w:val="00E65410"/>
    <w:rsid w:val="00EC3DA9"/>
    <w:rsid w:val="00F7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,#e8e6fe,#2c11f7"/>
      <o:colormenu v:ext="edit" fillcolor="#2c11f7" strokecolor="#e8e6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2E1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2E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eures@pm.mps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.jilkova\AppData\Local\Temp\Temp1_&#353;ablony%20k%20tisku.zip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68A6E-A673-46B7-BE81-AD6E35985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</Template>
  <TotalTime>27</TotalTime>
  <Pages>1</Pages>
  <Words>117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Jílková Kateřina Mgr. (UPP-KRP)</dc:creator>
  <cp:lastModifiedBy>Laipertová Tereza Bc. (UPP-PMA)</cp:lastModifiedBy>
  <cp:revision>4</cp:revision>
  <cp:lastPrinted>2018-07-25T13:24:00Z</cp:lastPrinted>
  <dcterms:created xsi:type="dcterms:W3CDTF">2018-07-24T06:58:00Z</dcterms:created>
  <dcterms:modified xsi:type="dcterms:W3CDTF">2018-09-05T11:22:00Z</dcterms:modified>
</cp:coreProperties>
</file>